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ascii="仿宋" w:hAnsi="仿宋" w:eastAsia="仿宋" w:cs="仿宋"/>
          <w:sz w:val="32"/>
          <w:szCs w:val="32"/>
        </w:rPr>
        <w:t>2</w:t>
      </w:r>
    </w:p>
    <w:p>
      <w:pPr>
        <w:jc w:val="center"/>
        <w:rPr>
          <w:rFonts w:ascii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中国消防协会团体标准《便携式气溶胶灭火器》征求意见表</w:t>
      </w:r>
    </w:p>
    <w:p>
      <w:pPr>
        <w:jc w:val="left"/>
        <w:rPr>
          <w:rFonts w:ascii="黑体" w:eastAsia="黑体"/>
        </w:rPr>
      </w:pPr>
    </w:p>
    <w:tbl>
      <w:tblPr>
        <w:tblStyle w:val="4"/>
        <w:tblW w:w="892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3572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280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提出意见的单位</w:t>
            </w:r>
          </w:p>
        </w:tc>
        <w:tc>
          <w:tcPr>
            <w:tcW w:w="612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280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提出意见的专家</w:t>
            </w:r>
          </w:p>
        </w:tc>
        <w:tc>
          <w:tcPr>
            <w:tcW w:w="612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926" w:type="dxa"/>
            <w:gridSpan w:val="4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对该标准的总体意见和建议</w:t>
            </w:r>
          </w:p>
          <w:p>
            <w:pPr>
              <w:spacing w:line="276" w:lineRule="auto"/>
              <w:jc w:val="left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276" w:lineRule="auto"/>
              <w:jc w:val="left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276" w:lineRule="auto"/>
              <w:jc w:val="left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276" w:lineRule="auto"/>
              <w:jc w:val="left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18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章节</w:t>
            </w:r>
            <w:r>
              <w:rPr>
                <w:rFonts w:ascii="仿宋_GB2312" w:hAnsi="宋体" w:eastAsia="仿宋_GB2312" w:cs="仿宋_GB2312"/>
                <w:b/>
                <w:bCs/>
                <w:sz w:val="28"/>
                <w:szCs w:val="28"/>
              </w:rPr>
              <w:t>/</w:t>
            </w: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条文号</w:t>
            </w:r>
          </w:p>
        </w:tc>
        <w:tc>
          <w:tcPr>
            <w:tcW w:w="3572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原因（理由）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jc w:val="center"/>
      </w:pPr>
      <w:r>
        <w:rPr>
          <w:rFonts w:hint="eastAsia" w:cs="宋体"/>
        </w:rPr>
        <w:t>（可自行增页）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7B0"/>
    <w:rsid w:val="00080BEB"/>
    <w:rsid w:val="00126A9C"/>
    <w:rsid w:val="00130E29"/>
    <w:rsid w:val="0015299C"/>
    <w:rsid w:val="001C7EDB"/>
    <w:rsid w:val="00217D4B"/>
    <w:rsid w:val="002407A5"/>
    <w:rsid w:val="00240D24"/>
    <w:rsid w:val="002909AF"/>
    <w:rsid w:val="002E6FBA"/>
    <w:rsid w:val="003307B0"/>
    <w:rsid w:val="00377A09"/>
    <w:rsid w:val="00381E80"/>
    <w:rsid w:val="003B62F3"/>
    <w:rsid w:val="003D367B"/>
    <w:rsid w:val="0044526D"/>
    <w:rsid w:val="004A6471"/>
    <w:rsid w:val="004C20B4"/>
    <w:rsid w:val="00526D2D"/>
    <w:rsid w:val="006752EA"/>
    <w:rsid w:val="00675AE9"/>
    <w:rsid w:val="00693A01"/>
    <w:rsid w:val="00796EE0"/>
    <w:rsid w:val="007D2AEA"/>
    <w:rsid w:val="00833965"/>
    <w:rsid w:val="0085054D"/>
    <w:rsid w:val="00866A83"/>
    <w:rsid w:val="008F74D4"/>
    <w:rsid w:val="0091303D"/>
    <w:rsid w:val="00942642"/>
    <w:rsid w:val="009452DC"/>
    <w:rsid w:val="009526CE"/>
    <w:rsid w:val="00986E47"/>
    <w:rsid w:val="009D76A7"/>
    <w:rsid w:val="009E2867"/>
    <w:rsid w:val="009E4BFB"/>
    <w:rsid w:val="00A23337"/>
    <w:rsid w:val="00AA6387"/>
    <w:rsid w:val="00BA5DFA"/>
    <w:rsid w:val="00BC1E5B"/>
    <w:rsid w:val="00C1289E"/>
    <w:rsid w:val="00C55A8A"/>
    <w:rsid w:val="00C73CED"/>
    <w:rsid w:val="00C80C60"/>
    <w:rsid w:val="00C90AD4"/>
    <w:rsid w:val="00D7324C"/>
    <w:rsid w:val="00D86636"/>
    <w:rsid w:val="00DF5273"/>
    <w:rsid w:val="00E67DDC"/>
    <w:rsid w:val="00EE781B"/>
    <w:rsid w:val="00F02C7C"/>
    <w:rsid w:val="00FB58B6"/>
    <w:rsid w:val="00FE2268"/>
    <w:rsid w:val="10A55154"/>
    <w:rsid w:val="15F2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99"/>
    <w:pPr>
      <w:ind w:firstLine="420" w:firstLineChars="200"/>
    </w:pPr>
    <w:rPr>
      <w:rFonts w:ascii="Calibri" w:hAnsi="Calibri" w:cs="Calibri"/>
    </w:rPr>
  </w:style>
  <w:style w:type="character" w:customStyle="1" w:styleId="8">
    <w:name w:val="Header Char"/>
    <w:basedOn w:val="5"/>
    <w:link w:val="3"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Footer Char"/>
    <w:basedOn w:val="5"/>
    <w:link w:val="2"/>
    <w:locked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81</Words>
  <Characters>81</Characters>
  <Lines>0</Lines>
  <Paragraphs>0</Paragraphs>
  <TotalTime>2</TotalTime>
  <ScaleCrop>false</ScaleCrop>
  <LinksUpToDate>false</LinksUpToDate>
  <CharactersWithSpaces>81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2021-03-02T07:24:00Z</dcterms:created>
  <dc:creator>lenovo lenovo</dc:creator>
  <cp:lastModifiedBy>林舞阳</cp:lastModifiedBy>
  <dcterms:modified xsi:type="dcterms:W3CDTF">2022-05-07T03:28:44Z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3B9CC00EF5AE4989A40C4C01CB4F7F11</vt:lpwstr>
  </property>
</Properties>
</file>