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337" w:rsidRDefault="00737337" w:rsidP="009452DC">
      <w:pPr>
        <w:rPr>
          <w:rFonts w:ascii="仿宋" w:eastAsia="仿宋" w:hAnsi="仿宋" w:cs="仿宋"/>
          <w:sz w:val="32"/>
          <w:szCs w:val="32"/>
        </w:rPr>
      </w:pPr>
      <w:r w:rsidRPr="009452DC"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</w:p>
    <w:p w:rsidR="00737337" w:rsidRDefault="00737337" w:rsidP="002407A5">
      <w:pPr>
        <w:jc w:val="center"/>
        <w:rPr>
          <w:rFonts w:ascii="宋体" w:cs="宋体"/>
          <w:sz w:val="44"/>
          <w:szCs w:val="44"/>
        </w:rPr>
      </w:pPr>
      <w:r w:rsidRPr="00833965">
        <w:rPr>
          <w:rFonts w:ascii="宋体" w:hAnsi="宋体" w:cs="宋体" w:hint="eastAsia"/>
          <w:sz w:val="44"/>
          <w:szCs w:val="44"/>
        </w:rPr>
        <w:t>中国消防协会团体标准《</w:t>
      </w:r>
      <w:r w:rsidRPr="00253D31">
        <w:rPr>
          <w:rFonts w:ascii="宋体" w:hAnsi="宋体" w:cs="宋体" w:hint="eastAsia"/>
          <w:sz w:val="44"/>
          <w:szCs w:val="44"/>
        </w:rPr>
        <w:t>消防辅助装备</w:t>
      </w:r>
      <w:r w:rsidRPr="00253D31">
        <w:rPr>
          <w:rFonts w:ascii="宋体" w:hAnsi="宋体" w:cs="宋体"/>
          <w:sz w:val="44"/>
          <w:szCs w:val="44"/>
        </w:rPr>
        <w:t xml:space="preserve"> </w:t>
      </w:r>
    </w:p>
    <w:p w:rsidR="00737337" w:rsidRPr="00833965" w:rsidRDefault="00737337" w:rsidP="002407A5">
      <w:pPr>
        <w:jc w:val="center"/>
        <w:rPr>
          <w:rFonts w:ascii="宋体"/>
          <w:sz w:val="44"/>
          <w:szCs w:val="44"/>
        </w:rPr>
      </w:pPr>
      <w:r w:rsidRPr="00253D31">
        <w:rPr>
          <w:rFonts w:ascii="宋体" w:hAnsi="宋体" w:cs="宋体" w:hint="eastAsia"/>
          <w:sz w:val="44"/>
          <w:szCs w:val="44"/>
        </w:rPr>
        <w:t>防静电内衣</w:t>
      </w:r>
      <w:r w:rsidRPr="00833965">
        <w:rPr>
          <w:rFonts w:ascii="宋体" w:hAnsi="宋体" w:cs="宋体" w:hint="eastAsia"/>
          <w:sz w:val="44"/>
          <w:szCs w:val="44"/>
        </w:rPr>
        <w:t>》征求意见表</w:t>
      </w:r>
    </w:p>
    <w:p w:rsidR="00737337" w:rsidRPr="002407A5" w:rsidRDefault="00737337" w:rsidP="009452DC">
      <w:pPr>
        <w:jc w:val="left"/>
        <w:rPr>
          <w:rFonts w:ascii="黑体" w:eastAsia="黑体"/>
        </w:rPr>
      </w:pPr>
    </w:p>
    <w:tbl>
      <w:tblPr>
        <w:tblW w:w="89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84"/>
        <w:gridCol w:w="1918"/>
        <w:gridCol w:w="3572"/>
        <w:gridCol w:w="2552"/>
      </w:tblGrid>
      <w:tr w:rsidR="00737337">
        <w:trPr>
          <w:trHeight w:val="493"/>
          <w:tblHeader/>
        </w:trPr>
        <w:tc>
          <w:tcPr>
            <w:tcW w:w="2802" w:type="dxa"/>
            <w:gridSpan w:val="2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提出意见的单位</w:t>
            </w:r>
          </w:p>
        </w:tc>
        <w:tc>
          <w:tcPr>
            <w:tcW w:w="6124" w:type="dxa"/>
            <w:gridSpan w:val="2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737337">
        <w:trPr>
          <w:trHeight w:val="493"/>
          <w:tblHeader/>
        </w:trPr>
        <w:tc>
          <w:tcPr>
            <w:tcW w:w="2802" w:type="dxa"/>
            <w:gridSpan w:val="2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提出意见的专家</w:t>
            </w:r>
          </w:p>
        </w:tc>
        <w:tc>
          <w:tcPr>
            <w:tcW w:w="6124" w:type="dxa"/>
            <w:gridSpan w:val="2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737337">
        <w:trPr>
          <w:trHeight w:val="493"/>
          <w:tblHeader/>
        </w:trPr>
        <w:tc>
          <w:tcPr>
            <w:tcW w:w="8926" w:type="dxa"/>
            <w:gridSpan w:val="4"/>
            <w:vAlign w:val="center"/>
          </w:tcPr>
          <w:p w:rsidR="00737337" w:rsidRDefault="00737337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对该标准的总体意见和建议</w:t>
            </w:r>
          </w:p>
          <w:p w:rsidR="00737337" w:rsidRDefault="00737337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  <w:p w:rsidR="00737337" w:rsidRDefault="00737337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  <w:p w:rsidR="00737337" w:rsidRDefault="00737337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  <w:p w:rsidR="00737337" w:rsidRDefault="00737337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737337">
        <w:trPr>
          <w:trHeight w:val="493"/>
          <w:tblHeader/>
        </w:trPr>
        <w:tc>
          <w:tcPr>
            <w:tcW w:w="884" w:type="dxa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cs="仿宋_GB2312"/>
                <w:b/>
                <w:bCs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条文号</w:t>
            </w: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原因（理由）</w:t>
            </w:r>
          </w:p>
        </w:tc>
      </w:tr>
      <w:tr w:rsidR="00737337">
        <w:trPr>
          <w:trHeight w:val="49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9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85054D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9E2867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9452D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37337">
        <w:trPr>
          <w:trHeight w:val="463"/>
        </w:trPr>
        <w:tc>
          <w:tcPr>
            <w:tcW w:w="884" w:type="dxa"/>
            <w:vAlign w:val="center"/>
          </w:tcPr>
          <w:p w:rsidR="00737337" w:rsidRDefault="00737337" w:rsidP="009E2867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737337" w:rsidRDefault="00737337" w:rsidP="009452D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vAlign w:val="center"/>
          </w:tcPr>
          <w:p w:rsidR="00737337" w:rsidRDefault="00737337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737337" w:rsidRDefault="00737337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737337" w:rsidRDefault="00737337" w:rsidP="00240D24">
      <w:pPr>
        <w:jc w:val="center"/>
      </w:pPr>
      <w:r>
        <w:rPr>
          <w:rFonts w:cs="宋体" w:hint="eastAsia"/>
        </w:rPr>
        <w:t>（可自行增页）</w:t>
      </w:r>
    </w:p>
    <w:sectPr w:rsidR="00737337" w:rsidSect="00F02C7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337" w:rsidRDefault="00737337" w:rsidP="00DF5273">
      <w:r>
        <w:separator/>
      </w:r>
    </w:p>
  </w:endnote>
  <w:endnote w:type="continuationSeparator" w:id="0">
    <w:p w:rsidR="00737337" w:rsidRDefault="00737337" w:rsidP="00DF52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337" w:rsidRDefault="00737337" w:rsidP="00DF5273">
      <w:r>
        <w:separator/>
      </w:r>
    </w:p>
  </w:footnote>
  <w:footnote w:type="continuationSeparator" w:id="0">
    <w:p w:rsidR="00737337" w:rsidRDefault="00737337" w:rsidP="00DF52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07B0"/>
    <w:rsid w:val="00080BEB"/>
    <w:rsid w:val="00126A9C"/>
    <w:rsid w:val="00130E29"/>
    <w:rsid w:val="0015299C"/>
    <w:rsid w:val="001C7EDB"/>
    <w:rsid w:val="00217D4B"/>
    <w:rsid w:val="002407A5"/>
    <w:rsid w:val="00240D24"/>
    <w:rsid w:val="00253D31"/>
    <w:rsid w:val="002909AF"/>
    <w:rsid w:val="002E6FBA"/>
    <w:rsid w:val="003307B0"/>
    <w:rsid w:val="00377A09"/>
    <w:rsid w:val="00381E80"/>
    <w:rsid w:val="003B62F3"/>
    <w:rsid w:val="003D367B"/>
    <w:rsid w:val="0044526D"/>
    <w:rsid w:val="004A6471"/>
    <w:rsid w:val="004C20B4"/>
    <w:rsid w:val="00526D2D"/>
    <w:rsid w:val="006752EA"/>
    <w:rsid w:val="00675AE9"/>
    <w:rsid w:val="00693A01"/>
    <w:rsid w:val="00737337"/>
    <w:rsid w:val="00796EE0"/>
    <w:rsid w:val="007D2AEA"/>
    <w:rsid w:val="00833965"/>
    <w:rsid w:val="0085054D"/>
    <w:rsid w:val="00866A83"/>
    <w:rsid w:val="008F74D4"/>
    <w:rsid w:val="0091303D"/>
    <w:rsid w:val="00942642"/>
    <w:rsid w:val="009452DC"/>
    <w:rsid w:val="009526CE"/>
    <w:rsid w:val="00986E47"/>
    <w:rsid w:val="009D76A7"/>
    <w:rsid w:val="009E2867"/>
    <w:rsid w:val="009E4BFB"/>
    <w:rsid w:val="00A23337"/>
    <w:rsid w:val="00AA6387"/>
    <w:rsid w:val="00BA5DFA"/>
    <w:rsid w:val="00BC1E5B"/>
    <w:rsid w:val="00BF3176"/>
    <w:rsid w:val="00C1289E"/>
    <w:rsid w:val="00C55A8A"/>
    <w:rsid w:val="00C73CED"/>
    <w:rsid w:val="00C768BF"/>
    <w:rsid w:val="00C80C60"/>
    <w:rsid w:val="00C90AD4"/>
    <w:rsid w:val="00CB5140"/>
    <w:rsid w:val="00D7324C"/>
    <w:rsid w:val="00D86636"/>
    <w:rsid w:val="00DF5273"/>
    <w:rsid w:val="00E67DDC"/>
    <w:rsid w:val="00EE781B"/>
    <w:rsid w:val="00F02C7C"/>
    <w:rsid w:val="00FB58B6"/>
    <w:rsid w:val="00FE2268"/>
    <w:rsid w:val="10A55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E47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986E47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9452DC"/>
    <w:pPr>
      <w:ind w:firstLineChars="200" w:firstLine="420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rsid w:val="00DF5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F5273"/>
    <w:rPr>
      <w:rFonts w:ascii="Times New Roman" w:eastAsia="宋体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DF5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F527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23</Words>
  <Characters>133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lenovo</dc:creator>
  <cp:keywords/>
  <dc:description/>
  <cp:lastModifiedBy>Nihaohong</cp:lastModifiedBy>
  <cp:revision>7</cp:revision>
  <dcterms:created xsi:type="dcterms:W3CDTF">2021-03-02T07:24:00Z</dcterms:created>
  <dcterms:modified xsi:type="dcterms:W3CDTF">2022-06-02T03:11:00Z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